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A7" w:rsidRDefault="00ED56A7" w:rsidP="00BA312C">
      <w:pPr>
        <w:pStyle w:val="BodyText"/>
        <w:spacing w:before="68"/>
        <w:ind w:left="5760"/>
      </w:pPr>
      <w:r>
        <w:rPr>
          <w:spacing w:val="-2"/>
        </w:rPr>
        <w:t>ПРИЛОЖЕНИЕ</w:t>
      </w:r>
    </w:p>
    <w:p w:rsidR="00ED56A7" w:rsidRDefault="00ED56A7" w:rsidP="00BA312C">
      <w:pPr>
        <w:pStyle w:val="BodyText"/>
        <w:ind w:left="5760" w:right="77"/>
      </w:pPr>
      <w:r>
        <w:t>к</w:t>
      </w:r>
      <w:r>
        <w:rPr>
          <w:spacing w:val="-14"/>
        </w:rPr>
        <w:t xml:space="preserve"> </w:t>
      </w:r>
      <w:r>
        <w:t>Положению</w:t>
      </w:r>
      <w:r>
        <w:rPr>
          <w:spacing w:val="-12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 xml:space="preserve">организации </w:t>
      </w:r>
    </w:p>
    <w:p w:rsidR="00ED56A7" w:rsidRDefault="00ED56A7" w:rsidP="00BA312C">
      <w:pPr>
        <w:pStyle w:val="BodyText"/>
        <w:ind w:left="5760" w:right="77"/>
      </w:pPr>
      <w:r>
        <w:t xml:space="preserve">и проведении ВПР </w:t>
      </w:r>
    </w:p>
    <w:p w:rsidR="00ED56A7" w:rsidRDefault="00ED56A7" w:rsidP="00BA312C">
      <w:pPr>
        <w:pStyle w:val="BodyText"/>
        <w:ind w:left="5760" w:right="77"/>
      </w:pPr>
      <w:r>
        <w:t>в ГКОУ «Донецкая СШИ № 20</w:t>
      </w:r>
      <w:r>
        <w:rPr>
          <w:spacing w:val="-5"/>
        </w:rPr>
        <w:t>»</w:t>
      </w:r>
    </w:p>
    <w:p w:rsidR="00ED56A7" w:rsidRDefault="00ED56A7" w:rsidP="00BA312C">
      <w:pPr>
        <w:pStyle w:val="BodyText"/>
        <w:ind w:left="5760"/>
      </w:pPr>
      <w:r>
        <w:t>№</w:t>
      </w:r>
      <w:r>
        <w:rPr>
          <w:spacing w:val="-1"/>
        </w:rPr>
        <w:t xml:space="preserve"> </w:t>
      </w:r>
      <w:r>
        <w:t>_____</w:t>
      </w:r>
      <w:r>
        <w:rPr>
          <w:spacing w:val="-1"/>
        </w:rPr>
        <w:t xml:space="preserve"> </w:t>
      </w:r>
      <w:r>
        <w:t xml:space="preserve">от ____________ </w:t>
      </w:r>
      <w:r>
        <w:rPr>
          <w:spacing w:val="-5"/>
        </w:rPr>
        <w:t>г.</w:t>
      </w:r>
    </w:p>
    <w:p w:rsidR="00ED56A7" w:rsidRDefault="00ED56A7" w:rsidP="00BA312C">
      <w:pPr>
        <w:pStyle w:val="BodyText"/>
        <w:ind w:left="0"/>
      </w:pPr>
    </w:p>
    <w:p w:rsidR="00ED56A7" w:rsidRDefault="00ED56A7" w:rsidP="00BA312C">
      <w:pPr>
        <w:pStyle w:val="BodyText"/>
        <w:ind w:left="0"/>
      </w:pPr>
    </w:p>
    <w:p w:rsidR="00ED56A7" w:rsidRDefault="00ED56A7" w:rsidP="00BA312C">
      <w:pPr>
        <w:pStyle w:val="BodyText"/>
        <w:ind w:left="0"/>
      </w:pPr>
    </w:p>
    <w:p w:rsidR="00ED56A7" w:rsidRDefault="00ED56A7" w:rsidP="00BA312C">
      <w:pPr>
        <w:pStyle w:val="BodyText"/>
        <w:ind w:left="0"/>
      </w:pPr>
    </w:p>
    <w:p w:rsidR="00ED56A7" w:rsidRDefault="00ED56A7" w:rsidP="00BA312C">
      <w:pPr>
        <w:pStyle w:val="BodyText"/>
        <w:ind w:left="0"/>
      </w:pPr>
    </w:p>
    <w:p w:rsidR="00ED56A7" w:rsidRDefault="00ED56A7" w:rsidP="00BA312C">
      <w:pPr>
        <w:pStyle w:val="BodyText"/>
        <w:spacing w:before="40"/>
        <w:ind w:left="0"/>
      </w:pPr>
    </w:p>
    <w:p w:rsidR="00ED56A7" w:rsidRPr="00BA312C" w:rsidRDefault="00ED56A7" w:rsidP="00BA312C">
      <w:pPr>
        <w:ind w:left="-180"/>
        <w:jc w:val="center"/>
        <w:rPr>
          <w:b/>
          <w:sz w:val="28"/>
        </w:rPr>
      </w:pPr>
      <w:r w:rsidRPr="00BA312C">
        <w:rPr>
          <w:b/>
          <w:spacing w:val="-2"/>
          <w:sz w:val="28"/>
        </w:rPr>
        <w:t>СОГЛАСИЕ</w:t>
      </w:r>
    </w:p>
    <w:p w:rsidR="00ED56A7" w:rsidRPr="00BA312C" w:rsidRDefault="00ED56A7" w:rsidP="00BA312C">
      <w:pPr>
        <w:spacing w:before="160" w:line="362" w:lineRule="auto"/>
        <w:ind w:left="-180" w:right="861"/>
        <w:jc w:val="center"/>
        <w:rPr>
          <w:b/>
          <w:sz w:val="28"/>
        </w:rPr>
      </w:pPr>
      <w:r w:rsidRPr="00BA312C">
        <w:rPr>
          <w:b/>
          <w:sz w:val="28"/>
        </w:rPr>
        <w:t>родител</w:t>
      </w:r>
      <w:r>
        <w:rPr>
          <w:b/>
          <w:sz w:val="28"/>
        </w:rPr>
        <w:t>ей</w:t>
      </w:r>
      <w:r w:rsidRPr="00BA312C">
        <w:rPr>
          <w:b/>
          <w:spacing w:val="-6"/>
          <w:sz w:val="28"/>
        </w:rPr>
        <w:t xml:space="preserve"> </w:t>
      </w:r>
      <w:r w:rsidRPr="00BA312C">
        <w:rPr>
          <w:b/>
          <w:sz w:val="28"/>
        </w:rPr>
        <w:t>(законных</w:t>
      </w:r>
      <w:r w:rsidRPr="00BA312C">
        <w:rPr>
          <w:b/>
          <w:spacing w:val="-3"/>
          <w:sz w:val="28"/>
        </w:rPr>
        <w:t xml:space="preserve"> </w:t>
      </w:r>
      <w:r w:rsidRPr="00BA312C">
        <w:rPr>
          <w:b/>
          <w:sz w:val="28"/>
        </w:rPr>
        <w:t>представителей) на</w:t>
      </w:r>
      <w:r w:rsidRPr="00BA312C">
        <w:rPr>
          <w:b/>
          <w:spacing w:val="-3"/>
          <w:sz w:val="28"/>
        </w:rPr>
        <w:t xml:space="preserve"> </w:t>
      </w:r>
      <w:r w:rsidRPr="00BA312C">
        <w:rPr>
          <w:b/>
          <w:sz w:val="28"/>
        </w:rPr>
        <w:t>участие</w:t>
      </w:r>
      <w:r w:rsidRPr="00BA312C">
        <w:rPr>
          <w:b/>
          <w:spacing w:val="-4"/>
          <w:sz w:val="28"/>
        </w:rPr>
        <w:t xml:space="preserve"> </w:t>
      </w:r>
      <w:r w:rsidRPr="00BA312C">
        <w:rPr>
          <w:b/>
          <w:sz w:val="28"/>
        </w:rPr>
        <w:t>детей</w:t>
      </w:r>
      <w:r w:rsidRPr="00BA312C">
        <w:rPr>
          <w:b/>
          <w:spacing w:val="-7"/>
          <w:sz w:val="28"/>
        </w:rPr>
        <w:t xml:space="preserve"> </w:t>
      </w:r>
      <w:r w:rsidRPr="00BA312C">
        <w:rPr>
          <w:b/>
          <w:sz w:val="28"/>
        </w:rPr>
        <w:t>с</w:t>
      </w:r>
      <w:r w:rsidRPr="00BA312C">
        <w:rPr>
          <w:b/>
          <w:spacing w:val="-4"/>
          <w:sz w:val="28"/>
        </w:rPr>
        <w:t xml:space="preserve"> </w:t>
      </w:r>
      <w:r w:rsidRPr="00BA312C">
        <w:rPr>
          <w:b/>
          <w:sz w:val="28"/>
        </w:rPr>
        <w:t>ОВЗ</w:t>
      </w:r>
    </w:p>
    <w:p w:rsidR="00ED56A7" w:rsidRPr="00BA312C" w:rsidRDefault="00ED56A7" w:rsidP="00BA312C">
      <w:pPr>
        <w:spacing w:before="160" w:line="362" w:lineRule="auto"/>
        <w:ind w:left="-180" w:right="861"/>
        <w:jc w:val="center"/>
        <w:rPr>
          <w:b/>
          <w:sz w:val="28"/>
        </w:rPr>
      </w:pPr>
      <w:r w:rsidRPr="00BA312C">
        <w:rPr>
          <w:b/>
          <w:sz w:val="28"/>
        </w:rPr>
        <w:t>во всероссийских проверочных работах (ВПР)</w:t>
      </w:r>
    </w:p>
    <w:p w:rsidR="00ED56A7" w:rsidRDefault="00ED56A7" w:rsidP="00BA312C">
      <w:pPr>
        <w:pStyle w:val="BodyText"/>
        <w:ind w:left="0"/>
        <w:rPr>
          <w:b/>
          <w:sz w:val="28"/>
        </w:rPr>
      </w:pPr>
    </w:p>
    <w:p w:rsidR="00ED56A7" w:rsidRDefault="00ED56A7" w:rsidP="00BA312C">
      <w:pPr>
        <w:pStyle w:val="BodyText"/>
        <w:spacing w:before="299"/>
        <w:ind w:left="0"/>
        <w:rPr>
          <w:b/>
          <w:sz w:val="28"/>
        </w:rPr>
      </w:pPr>
    </w:p>
    <w:p w:rsidR="00ED56A7" w:rsidRPr="00BA312C" w:rsidRDefault="00ED56A7" w:rsidP="00BA312C">
      <w:pPr>
        <w:tabs>
          <w:tab w:val="left" w:pos="6555"/>
          <w:tab w:val="left" w:pos="10740"/>
        </w:tabs>
        <w:spacing w:before="1"/>
        <w:ind w:left="-360"/>
        <w:rPr>
          <w:sz w:val="28"/>
        </w:rPr>
      </w:pPr>
      <w:r>
        <w:rPr>
          <w:sz w:val="28"/>
        </w:rPr>
        <w:t>Я , ______________________________________________________________</w:t>
      </w:r>
      <w:r w:rsidRPr="00BA312C">
        <w:rPr>
          <w:sz w:val="28"/>
        </w:rPr>
        <w:t>__</w:t>
      </w:r>
    </w:p>
    <w:p w:rsidR="00ED56A7" w:rsidRDefault="00ED56A7" w:rsidP="00FE1B84">
      <w:pPr>
        <w:ind w:left="-357"/>
        <w:jc w:val="center"/>
        <w:rPr>
          <w:i/>
          <w:sz w:val="16"/>
        </w:rPr>
      </w:pPr>
      <w:r>
        <w:rPr>
          <w:spacing w:val="-2"/>
          <w:sz w:val="16"/>
        </w:rPr>
        <w:t>(</w:t>
      </w:r>
      <w:r>
        <w:rPr>
          <w:i/>
          <w:spacing w:val="-2"/>
          <w:sz w:val="16"/>
        </w:rPr>
        <w:t>ФИО</w:t>
      </w:r>
      <w:r>
        <w:rPr>
          <w:i/>
          <w:spacing w:val="4"/>
          <w:sz w:val="16"/>
        </w:rPr>
        <w:t xml:space="preserve"> </w:t>
      </w:r>
      <w:r>
        <w:rPr>
          <w:i/>
          <w:spacing w:val="-2"/>
          <w:sz w:val="16"/>
        </w:rPr>
        <w:t>родителя(законного</w:t>
      </w:r>
      <w:r>
        <w:rPr>
          <w:i/>
          <w:spacing w:val="7"/>
          <w:sz w:val="16"/>
        </w:rPr>
        <w:t xml:space="preserve"> </w:t>
      </w:r>
      <w:r>
        <w:rPr>
          <w:i/>
          <w:spacing w:val="-2"/>
          <w:sz w:val="16"/>
        </w:rPr>
        <w:t>представителя))</w:t>
      </w:r>
    </w:p>
    <w:p w:rsidR="00ED56A7" w:rsidRDefault="00ED56A7" w:rsidP="00BA312C">
      <w:pPr>
        <w:spacing w:before="90"/>
        <w:ind w:left="-360"/>
        <w:rPr>
          <w:sz w:val="28"/>
        </w:rPr>
      </w:pP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законный</w:t>
      </w:r>
      <w:r>
        <w:rPr>
          <w:spacing w:val="-28"/>
          <w:sz w:val="28"/>
        </w:rPr>
        <w:t xml:space="preserve"> </w:t>
      </w:r>
      <w:r>
        <w:rPr>
          <w:sz w:val="28"/>
        </w:rPr>
        <w:t>представитель,</w:t>
      </w:r>
      <w:r>
        <w:rPr>
          <w:spacing w:val="-7"/>
          <w:sz w:val="28"/>
        </w:rPr>
        <w:t xml:space="preserve"> </w:t>
      </w:r>
      <w:r>
        <w:rPr>
          <w:sz w:val="28"/>
        </w:rPr>
        <w:t>даю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7"/>
          <w:sz w:val="28"/>
        </w:rPr>
        <w:t xml:space="preserve"> </w:t>
      </w:r>
      <w:r>
        <w:rPr>
          <w:sz w:val="28"/>
        </w:rPr>
        <w:t>моего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ребёнка</w:t>
      </w:r>
    </w:p>
    <w:p w:rsidR="00ED56A7" w:rsidRDefault="00ED56A7" w:rsidP="00BA312C">
      <w:pPr>
        <w:tabs>
          <w:tab w:val="left" w:pos="10674"/>
        </w:tabs>
        <w:spacing w:before="161"/>
        <w:ind w:left="-360"/>
        <w:rPr>
          <w:sz w:val="28"/>
        </w:rPr>
      </w:pPr>
      <w:r>
        <w:rPr>
          <w:spacing w:val="-10"/>
          <w:sz w:val="28"/>
        </w:rPr>
        <w:t>________________________________________________________________________,</w:t>
      </w:r>
    </w:p>
    <w:p w:rsidR="00ED56A7" w:rsidRDefault="00ED56A7" w:rsidP="00FE1B84">
      <w:pPr>
        <w:ind w:left="-357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обучающегося)</w:t>
      </w:r>
    </w:p>
    <w:p w:rsidR="00ED56A7" w:rsidRDefault="00ED56A7" w:rsidP="00FE1B84">
      <w:pPr>
        <w:spacing w:line="360" w:lineRule="auto"/>
        <w:ind w:left="-357" w:right="-187"/>
        <w:rPr>
          <w:sz w:val="28"/>
        </w:rPr>
      </w:pPr>
      <w:r>
        <w:rPr>
          <w:spacing w:val="-2"/>
          <w:sz w:val="28"/>
        </w:rPr>
        <w:t>обучающегося</w:t>
      </w:r>
      <w:r w:rsidRPr="00BA312C">
        <w:rPr>
          <w:sz w:val="28"/>
        </w:rPr>
        <w:t xml:space="preserve"> ___</w:t>
      </w:r>
      <w:r>
        <w:rPr>
          <w:sz w:val="28"/>
        </w:rPr>
        <w:t>___</w:t>
      </w:r>
      <w:r w:rsidRPr="00BA312C">
        <w:rPr>
          <w:sz w:val="28"/>
        </w:rPr>
        <w:t>______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класса </w:t>
      </w:r>
      <w:r>
        <w:rPr>
          <w:sz w:val="28"/>
        </w:rPr>
        <w:t xml:space="preserve"> </w:t>
      </w:r>
      <w:r>
        <w:rPr>
          <w:spacing w:val="-4"/>
          <w:sz w:val="28"/>
        </w:rPr>
        <w:t>ГКОУ «Донецкая СШИ № 20»</w:t>
      </w:r>
      <w:r>
        <w:rPr>
          <w:sz w:val="28"/>
        </w:rPr>
        <w:t xml:space="preserve"> </w:t>
      </w:r>
    </w:p>
    <w:p w:rsidR="00ED56A7" w:rsidRPr="00FE1B84" w:rsidRDefault="00ED56A7" w:rsidP="00FE1B84">
      <w:pPr>
        <w:spacing w:line="360" w:lineRule="auto"/>
        <w:ind w:left="-357" w:right="-187"/>
        <w:jc w:val="center"/>
        <w:rPr>
          <w:sz w:val="28"/>
          <w:u w:val="single"/>
        </w:rPr>
      </w:pPr>
      <w:r w:rsidRPr="00FE1B84">
        <w:rPr>
          <w:spacing w:val="-6"/>
          <w:sz w:val="28"/>
          <w:u w:val="single"/>
        </w:rPr>
        <w:t>во  В</w:t>
      </w:r>
      <w:r w:rsidRPr="00FE1B84">
        <w:rPr>
          <w:sz w:val="28"/>
          <w:u w:val="single"/>
        </w:rPr>
        <w:t>сероссийских проверочных работах (далее – ВПР).</w:t>
      </w:r>
    </w:p>
    <w:p w:rsidR="00ED56A7" w:rsidRDefault="00ED56A7" w:rsidP="00FE1B84">
      <w:pPr>
        <w:tabs>
          <w:tab w:val="left" w:pos="3533"/>
          <w:tab w:val="left" w:pos="4595"/>
          <w:tab w:val="left" w:pos="6292"/>
          <w:tab w:val="left" w:pos="7218"/>
          <w:tab w:val="left" w:pos="7655"/>
          <w:tab w:val="left" w:pos="9540"/>
        </w:tabs>
        <w:spacing w:line="360" w:lineRule="auto"/>
        <w:ind w:left="-360" w:right="9"/>
        <w:jc w:val="both"/>
        <w:rPr>
          <w:sz w:val="28"/>
        </w:rPr>
      </w:pPr>
      <w:r>
        <w:rPr>
          <w:sz w:val="28"/>
        </w:rPr>
        <w:t xml:space="preserve">Я ознакомлен(а) с </w:t>
      </w:r>
      <w:r>
        <w:rPr>
          <w:spacing w:val="-2"/>
          <w:sz w:val="28"/>
        </w:rPr>
        <w:t>целью</w:t>
      </w:r>
      <w:r>
        <w:rPr>
          <w:sz w:val="28"/>
        </w:rPr>
        <w:t xml:space="preserve"> </w:t>
      </w:r>
      <w:r>
        <w:rPr>
          <w:spacing w:val="-2"/>
          <w:sz w:val="28"/>
        </w:rPr>
        <w:t>проведения</w:t>
      </w:r>
      <w:r>
        <w:rPr>
          <w:sz w:val="28"/>
        </w:rPr>
        <w:t xml:space="preserve"> </w:t>
      </w:r>
      <w:r>
        <w:rPr>
          <w:spacing w:val="-4"/>
          <w:sz w:val="28"/>
        </w:rPr>
        <w:t>ВПР,</w:t>
      </w:r>
      <w:r>
        <w:rPr>
          <w:sz w:val="28"/>
        </w:rPr>
        <w:t xml:space="preserve"> </w:t>
      </w:r>
      <w:r>
        <w:rPr>
          <w:spacing w:val="-10"/>
          <w:sz w:val="28"/>
        </w:rPr>
        <w:t>с</w:t>
      </w:r>
      <w:r>
        <w:rPr>
          <w:sz w:val="28"/>
        </w:rPr>
        <w:t xml:space="preserve"> </w:t>
      </w:r>
      <w:r>
        <w:rPr>
          <w:spacing w:val="-2"/>
          <w:sz w:val="28"/>
        </w:rPr>
        <w:t>условиями</w:t>
      </w:r>
      <w:r>
        <w:rPr>
          <w:sz w:val="28"/>
        </w:rPr>
        <w:t xml:space="preserve"> </w:t>
      </w:r>
      <w:r>
        <w:rPr>
          <w:spacing w:val="-2"/>
          <w:sz w:val="28"/>
        </w:rPr>
        <w:t>выполнения заданий, п</w:t>
      </w:r>
      <w:r>
        <w:rPr>
          <w:sz w:val="28"/>
        </w:rPr>
        <w:t>родолжительностью работы, проинформирован(а) о соответствии КИМ ВПР федеральным основным образовательным программам НОО и ООО.</w:t>
      </w:r>
    </w:p>
    <w:p w:rsidR="00ED56A7" w:rsidRDefault="00ED56A7" w:rsidP="00BA312C">
      <w:pPr>
        <w:tabs>
          <w:tab w:val="left" w:pos="2232"/>
          <w:tab w:val="left" w:pos="3562"/>
          <w:tab w:val="left" w:pos="4608"/>
          <w:tab w:val="left" w:pos="5477"/>
          <w:tab w:val="left" w:pos="6831"/>
          <w:tab w:val="left" w:pos="7251"/>
          <w:tab w:val="left" w:pos="8322"/>
          <w:tab w:val="left" w:pos="9500"/>
          <w:tab w:val="left" w:pos="10019"/>
        </w:tabs>
        <w:spacing w:line="360" w:lineRule="auto"/>
        <w:ind w:left="-360" w:right="9"/>
        <w:rPr>
          <w:sz w:val="28"/>
        </w:rPr>
      </w:pPr>
      <w:r>
        <w:rPr>
          <w:spacing w:val="-2"/>
          <w:sz w:val="28"/>
        </w:rPr>
        <w:t>Данное</w:t>
      </w:r>
      <w:r>
        <w:rPr>
          <w:sz w:val="28"/>
        </w:rPr>
        <w:t xml:space="preserve"> </w:t>
      </w:r>
      <w:r>
        <w:rPr>
          <w:spacing w:val="-2"/>
          <w:sz w:val="28"/>
        </w:rPr>
        <w:t>согласие</w:t>
      </w:r>
      <w:r>
        <w:rPr>
          <w:sz w:val="28"/>
        </w:rPr>
        <w:t xml:space="preserve"> </w:t>
      </w:r>
      <w:r>
        <w:rPr>
          <w:spacing w:val="-2"/>
          <w:sz w:val="28"/>
        </w:rPr>
        <w:t>может</w:t>
      </w:r>
      <w:r>
        <w:rPr>
          <w:sz w:val="28"/>
        </w:rPr>
        <w:t xml:space="preserve"> </w:t>
      </w:r>
      <w:r>
        <w:rPr>
          <w:spacing w:val="-4"/>
          <w:sz w:val="28"/>
        </w:rPr>
        <w:t>быть</w:t>
      </w:r>
      <w:r>
        <w:rPr>
          <w:sz w:val="28"/>
        </w:rPr>
        <w:t xml:space="preserve"> </w:t>
      </w:r>
      <w:r>
        <w:rPr>
          <w:spacing w:val="-2"/>
          <w:sz w:val="28"/>
        </w:rPr>
        <w:t>отозвано</w:t>
      </w:r>
      <w:r>
        <w:rPr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z w:val="28"/>
        </w:rPr>
        <w:t xml:space="preserve"> </w:t>
      </w:r>
      <w:r>
        <w:rPr>
          <w:spacing w:val="-2"/>
          <w:sz w:val="28"/>
        </w:rPr>
        <w:t>любой</w:t>
      </w:r>
      <w:r>
        <w:rPr>
          <w:sz w:val="28"/>
        </w:rPr>
        <w:t xml:space="preserve"> </w:t>
      </w:r>
      <w:r>
        <w:rPr>
          <w:spacing w:val="-2"/>
          <w:sz w:val="28"/>
        </w:rPr>
        <w:t>момент</w:t>
      </w:r>
      <w:r>
        <w:rPr>
          <w:sz w:val="28"/>
        </w:rPr>
        <w:t xml:space="preserve"> </w:t>
      </w:r>
      <w:r>
        <w:rPr>
          <w:spacing w:val="-6"/>
          <w:sz w:val="28"/>
        </w:rPr>
        <w:t>по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моему </w:t>
      </w:r>
      <w:r>
        <w:rPr>
          <w:sz w:val="28"/>
        </w:rPr>
        <w:t>письменному заявлению.</w:t>
      </w:r>
    </w:p>
    <w:p w:rsidR="00ED56A7" w:rsidRDefault="00ED56A7" w:rsidP="00BA312C">
      <w:pPr>
        <w:pStyle w:val="BodyText"/>
        <w:ind w:left="-360"/>
        <w:rPr>
          <w:sz w:val="28"/>
        </w:rPr>
      </w:pPr>
    </w:p>
    <w:p w:rsidR="00ED56A7" w:rsidRDefault="00ED56A7" w:rsidP="00BA312C">
      <w:pPr>
        <w:pStyle w:val="BodyText"/>
        <w:ind w:left="-360"/>
        <w:rPr>
          <w:sz w:val="28"/>
        </w:rPr>
      </w:pPr>
    </w:p>
    <w:p w:rsidR="00ED56A7" w:rsidRDefault="00ED56A7" w:rsidP="00BA312C">
      <w:pPr>
        <w:pStyle w:val="BodyText"/>
        <w:spacing w:before="1"/>
        <w:ind w:left="-360"/>
        <w:rPr>
          <w:sz w:val="28"/>
        </w:rPr>
      </w:pPr>
    </w:p>
    <w:p w:rsidR="00ED56A7" w:rsidRDefault="00ED56A7" w:rsidP="00BA312C">
      <w:pPr>
        <w:tabs>
          <w:tab w:val="left" w:pos="3680"/>
          <w:tab w:val="left" w:pos="6625"/>
          <w:tab w:val="left" w:pos="10720"/>
        </w:tabs>
        <w:ind w:left="-360"/>
        <w:rPr>
          <w:sz w:val="28"/>
        </w:rPr>
      </w:pPr>
      <w:r>
        <w:rPr>
          <w:spacing w:val="-5"/>
          <w:sz w:val="28"/>
        </w:rPr>
        <w:t xml:space="preserve">Дата _____________      </w:t>
      </w:r>
      <w:r>
        <w:rPr>
          <w:sz w:val="28"/>
        </w:rPr>
        <w:t>Подпись ______________ /__________________________/</w:t>
      </w:r>
    </w:p>
    <w:p w:rsidR="00ED56A7" w:rsidRDefault="00ED56A7" w:rsidP="00BA312C">
      <w:pPr>
        <w:ind w:left="-360"/>
        <w:rPr>
          <w:i/>
          <w:sz w:val="16"/>
        </w:rPr>
      </w:pPr>
      <w:r>
        <w:rPr>
          <w:i/>
          <w:spacing w:val="-2"/>
          <w:sz w:val="16"/>
        </w:rPr>
        <w:t xml:space="preserve">                                                                                                                                                                                    (Расшифровка</w:t>
      </w:r>
      <w:r>
        <w:rPr>
          <w:i/>
          <w:spacing w:val="10"/>
          <w:sz w:val="16"/>
        </w:rPr>
        <w:t xml:space="preserve"> </w:t>
      </w:r>
      <w:r>
        <w:rPr>
          <w:i/>
          <w:spacing w:val="-2"/>
          <w:sz w:val="16"/>
        </w:rPr>
        <w:t>подписи)</w:t>
      </w:r>
    </w:p>
    <w:p w:rsidR="00ED56A7" w:rsidRDefault="00ED56A7" w:rsidP="00BA312C">
      <w:pPr>
        <w:ind w:left="-360"/>
        <w:jc w:val="both"/>
      </w:pPr>
    </w:p>
    <w:sectPr w:rsidR="00ED56A7" w:rsidSect="00E00F97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6A7" w:rsidRDefault="00ED56A7" w:rsidP="00E00F97">
      <w:r>
        <w:separator/>
      </w:r>
    </w:p>
  </w:endnote>
  <w:endnote w:type="continuationSeparator" w:id="0">
    <w:p w:rsidR="00ED56A7" w:rsidRDefault="00ED56A7" w:rsidP="00E00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6A7" w:rsidRDefault="00ED56A7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ED56A7" w:rsidRDefault="00ED56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6A7" w:rsidRDefault="00ED56A7" w:rsidP="00E00F97">
      <w:r>
        <w:separator/>
      </w:r>
    </w:p>
  </w:footnote>
  <w:footnote w:type="continuationSeparator" w:id="0">
    <w:p w:rsidR="00ED56A7" w:rsidRDefault="00ED56A7" w:rsidP="00E00F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68C7"/>
    <w:rsid w:val="00010AE3"/>
    <w:rsid w:val="000A00CA"/>
    <w:rsid w:val="000A761A"/>
    <w:rsid w:val="000B0D87"/>
    <w:rsid w:val="001A58C5"/>
    <w:rsid w:val="002131F5"/>
    <w:rsid w:val="002A7EE1"/>
    <w:rsid w:val="00316B0C"/>
    <w:rsid w:val="003753E1"/>
    <w:rsid w:val="00394E89"/>
    <w:rsid w:val="003D59E5"/>
    <w:rsid w:val="003E6228"/>
    <w:rsid w:val="004114B4"/>
    <w:rsid w:val="004266EE"/>
    <w:rsid w:val="00453A51"/>
    <w:rsid w:val="00512807"/>
    <w:rsid w:val="00533006"/>
    <w:rsid w:val="005B2291"/>
    <w:rsid w:val="005C7494"/>
    <w:rsid w:val="006074C6"/>
    <w:rsid w:val="006168C7"/>
    <w:rsid w:val="006355F6"/>
    <w:rsid w:val="006430CB"/>
    <w:rsid w:val="006A3D06"/>
    <w:rsid w:val="006F210E"/>
    <w:rsid w:val="007017D7"/>
    <w:rsid w:val="0075591A"/>
    <w:rsid w:val="00787F02"/>
    <w:rsid w:val="007A608F"/>
    <w:rsid w:val="007B1AD2"/>
    <w:rsid w:val="007C790B"/>
    <w:rsid w:val="00800B57"/>
    <w:rsid w:val="00832F52"/>
    <w:rsid w:val="00881717"/>
    <w:rsid w:val="008924EE"/>
    <w:rsid w:val="008B1583"/>
    <w:rsid w:val="008D06B7"/>
    <w:rsid w:val="00937206"/>
    <w:rsid w:val="009406DE"/>
    <w:rsid w:val="00961C8C"/>
    <w:rsid w:val="00985E6A"/>
    <w:rsid w:val="009F4978"/>
    <w:rsid w:val="00A139BF"/>
    <w:rsid w:val="00A93FE8"/>
    <w:rsid w:val="00AA1FC0"/>
    <w:rsid w:val="00AB69E9"/>
    <w:rsid w:val="00B0148B"/>
    <w:rsid w:val="00B0320E"/>
    <w:rsid w:val="00B25FD4"/>
    <w:rsid w:val="00B56722"/>
    <w:rsid w:val="00BA312C"/>
    <w:rsid w:val="00BB1452"/>
    <w:rsid w:val="00BB1F05"/>
    <w:rsid w:val="00BB710B"/>
    <w:rsid w:val="00C2654D"/>
    <w:rsid w:val="00C33BAE"/>
    <w:rsid w:val="00C87AB5"/>
    <w:rsid w:val="00D350B7"/>
    <w:rsid w:val="00D613AA"/>
    <w:rsid w:val="00DE6643"/>
    <w:rsid w:val="00E00F97"/>
    <w:rsid w:val="00E26648"/>
    <w:rsid w:val="00E73122"/>
    <w:rsid w:val="00ED56A7"/>
    <w:rsid w:val="00F037C0"/>
    <w:rsid w:val="00F07ACA"/>
    <w:rsid w:val="00F36EFE"/>
    <w:rsid w:val="00F73B13"/>
    <w:rsid w:val="00F76BB3"/>
    <w:rsid w:val="00F76F19"/>
    <w:rsid w:val="00FA11E2"/>
    <w:rsid w:val="00FB1501"/>
    <w:rsid w:val="00FC2177"/>
    <w:rsid w:val="00FD03F5"/>
    <w:rsid w:val="00FE0821"/>
    <w:rsid w:val="00FE1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64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0F9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00F97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E00F9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00F97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B0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0D87"/>
    <w:rPr>
      <w:rFonts w:ascii="Segoe UI" w:hAnsi="Segoe UI" w:cs="Segoe UI"/>
      <w:sz w:val="18"/>
      <w:szCs w:val="18"/>
      <w:lang w:eastAsia="ru-RU"/>
    </w:rPr>
  </w:style>
  <w:style w:type="paragraph" w:customStyle="1" w:styleId="Default">
    <w:name w:val="Default"/>
    <w:uiPriority w:val="99"/>
    <w:rsid w:val="00FB150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A312C"/>
    <w:pPr>
      <w:widowControl w:val="0"/>
      <w:autoSpaceDE w:val="0"/>
      <w:autoSpaceDN w:val="0"/>
      <w:ind w:left="1061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16B0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4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620</TotalTime>
  <Pages>1</Pages>
  <Words>175</Words>
  <Characters>1001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Fin</dc:creator>
  <cp:keywords/>
  <dc:description/>
  <cp:lastModifiedBy>Noel</cp:lastModifiedBy>
  <cp:revision>23</cp:revision>
  <cp:lastPrinted>2026-01-28T16:51:00Z</cp:lastPrinted>
  <dcterms:created xsi:type="dcterms:W3CDTF">2025-08-02T16:06:00Z</dcterms:created>
  <dcterms:modified xsi:type="dcterms:W3CDTF">2026-02-26T10:39:00Z</dcterms:modified>
</cp:coreProperties>
</file>